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91"/>
        <w:gridCol w:w="4895"/>
      </w:tblGrid>
      <w:tr w:rsidR="009A1F0E" w:rsidRPr="00742981" w14:paraId="7F273712" w14:textId="77777777" w:rsidTr="000F4E0F">
        <w:trPr>
          <w:trHeight w:val="4320"/>
        </w:trPr>
        <w:tc>
          <w:tcPr>
            <w:tcW w:w="6483" w:type="dxa"/>
            <w:shd w:val="clear" w:color="auto" w:fill="5F5F5F" w:themeFill="accent5"/>
          </w:tcPr>
          <w:p w14:paraId="091FDF39" w14:textId="46EA952F" w:rsidR="009A1F0E" w:rsidRPr="00946B6A" w:rsidRDefault="009A1F0E" w:rsidP="000F4E0F">
            <w:pPr>
              <w:pStyle w:val="Ondertitel"/>
            </w:pPr>
          </w:p>
          <w:p w14:paraId="26C34468" w14:textId="77777777" w:rsidR="009A1F0E" w:rsidRPr="00742981" w:rsidRDefault="00000000" w:rsidP="000F4E0F">
            <w:pPr>
              <w:pStyle w:val="Titel"/>
            </w:pPr>
            <w:sdt>
              <w:sdtPr>
                <w:id w:val="991298778"/>
                <w:placeholder>
                  <w:docPart w:val="EC0BED98B5094F538A5C4173FD6CA596"/>
                </w:placeholder>
                <w:temporary/>
                <w:showingPlcHdr/>
                <w15:appearance w15:val="hidden"/>
              </w:sdtPr>
              <w:sdtContent>
                <w:r w:rsidR="009A1F0E">
                  <w:rPr>
                    <w:lang w:bidi="nl-NL"/>
                  </w:rPr>
                  <w:t>Kleurboek</w:t>
                </w:r>
                <w:r w:rsidR="009A1F0E" w:rsidRPr="00946B6A">
                  <w:rPr>
                    <w:lang w:bidi="nl-NL"/>
                  </w:rPr>
                  <w:t xml:space="preserve"> met getallen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2C241430" w14:textId="77777777" w:rsidR="009A1F0E" w:rsidRPr="00742981" w:rsidRDefault="009A1F0E" w:rsidP="000F4E0F">
            <w:pPr>
              <w:jc w:val="center"/>
            </w:pPr>
            <w:r w:rsidRPr="00946B6A">
              <w:rPr>
                <w:noProof/>
                <w:lang w:bidi="nl-NL"/>
              </w:rPr>
              <w:drawing>
                <wp:inline distT="0" distB="0" distL="0" distR="0" wp14:anchorId="6B22941F" wp14:editId="2899493F">
                  <wp:extent cx="2011680" cy="2637443"/>
                  <wp:effectExtent l="0" t="0" r="7620" b="0"/>
                  <wp:docPr id="3" name="Afbeelding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fbeelding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3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0E" w:rsidRPr="009A1F0E" w14:paraId="06806329" w14:textId="77777777" w:rsidTr="000F4E0F">
        <w:trPr>
          <w:trHeight w:val="9423"/>
        </w:trPr>
        <w:tc>
          <w:tcPr>
            <w:tcW w:w="6483" w:type="dxa"/>
            <w:shd w:val="clear" w:color="auto" w:fill="5F5F5F" w:themeFill="accent5"/>
          </w:tcPr>
          <w:p w14:paraId="1E78B23D" w14:textId="77777777" w:rsidR="009A1F0E" w:rsidRPr="009A1F0E" w:rsidRDefault="009A1F0E" w:rsidP="009A1F0E">
            <w:pPr>
              <w:numPr>
                <w:ilvl w:val="1"/>
                <w:numId w:val="0"/>
              </w:numPr>
              <w:rPr>
                <w:rFonts w:asciiTheme="majorHAnsi" w:eastAsiaTheme="minorEastAsia" w:hAnsiTheme="majorHAnsi"/>
                <w:color w:val="FFFFFF" w:themeColor="background1"/>
                <w:sz w:val="36"/>
              </w:rPr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p w14:paraId="03103E1A" w14:textId="42BB3135" w:rsidR="0067354F" w:rsidRPr="0067354F" w:rsidRDefault="0067354F" w:rsidP="009A1F0E">
            <w:pPr>
              <w:pStyle w:val="Kop1"/>
              <w:rPr>
                <w:b w:val="0"/>
                <w:bCs/>
                <w:sz w:val="32"/>
              </w:rPr>
            </w:pPr>
            <w:r w:rsidRPr="0067354F">
              <w:rPr>
                <w:b w:val="0"/>
                <w:bCs/>
                <w:sz w:val="32"/>
              </w:rPr>
              <w:t>Mediteer met kleur: Vul de cijfers in met uw eigen kleurschema met dit kleurboek</w:t>
            </w:r>
            <w:r w:rsidRPr="0067354F">
              <w:rPr>
                <w:b w:val="0"/>
                <w:bCs/>
                <w:sz w:val="32"/>
              </w:rPr>
              <w:t>.</w:t>
            </w:r>
          </w:p>
          <w:p w14:paraId="0A1FEE5E" w14:textId="488DCD78" w:rsidR="009A1F0E" w:rsidRPr="009A1F0E" w:rsidRDefault="00000000" w:rsidP="009A1F0E">
            <w:pPr>
              <w:pStyle w:val="Kop1"/>
            </w:pPr>
            <w:sdt>
              <w:sdtPr>
                <w:id w:val="-1565405131"/>
                <w:placeholder>
                  <w:docPart w:val="A6E9305D45374C49BAC1648B9379F266"/>
                </w:placeholder>
                <w:temporary/>
                <w:showingPlcHdr/>
                <w15:appearance w15:val="hidden"/>
              </w:sdtPr>
              <w:sdtContent>
                <w:r w:rsidR="009A1F0E" w:rsidRPr="009A1F0E">
                  <w:rPr>
                    <w:lang w:bidi="nl-NL"/>
                  </w:rPr>
                  <w:t>Aan de slag</w:t>
                </w:r>
              </w:sdtContent>
            </w:sdt>
          </w:p>
          <w:sdt>
            <w:sdtPr>
              <w:rPr>
                <w:noProof/>
              </w:rPr>
              <w:id w:val="-502895371"/>
              <w:placeholder>
                <w:docPart w:val="CF5D7FD43726422EA3FA51EF3A63DD85"/>
              </w:placeholder>
              <w:temporary/>
              <w:showingPlcHdr/>
              <w15:appearance w15:val="hidden"/>
            </w:sdtPr>
            <w:sdtContent>
              <w:p w14:paraId="0608465F" w14:textId="77777777" w:rsidR="009A1F0E" w:rsidRPr="009A1F0E" w:rsidRDefault="00B26B11" w:rsidP="009A1F0E">
                <w:pPr>
                  <w:rPr>
                    <w:noProof/>
                  </w:rPr>
                </w:pPr>
                <w:r w:rsidRPr="00B26B11">
                  <w:rPr>
                    <w:noProof/>
                    <w:lang w:bidi="nl-NL"/>
                  </w:rPr>
                  <w:t>Afdruk. Kleur. Herhaal.</w:t>
                </w:r>
              </w:p>
            </w:sdtContent>
          </w:sdt>
        </w:tc>
      </w:tr>
    </w:tbl>
    <w:p w14:paraId="0668DBAA" w14:textId="77777777" w:rsidR="008A4864" w:rsidRDefault="008A4864" w:rsidP="00855622">
      <w:pPr>
        <w:jc w:val="center"/>
        <w:rPr>
          <w:noProof/>
        </w:rPr>
      </w:pPr>
    </w:p>
    <w:p w14:paraId="7FBFABF8" w14:textId="77777777" w:rsidR="008A4864" w:rsidRDefault="008A4864" w:rsidP="00855622">
      <w:pPr>
        <w:jc w:val="center"/>
        <w:rPr>
          <w:noProof/>
        </w:rPr>
        <w:sectPr w:rsidR="008A4864" w:rsidSect="00625A4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77355788" w14:textId="77777777" w:rsidR="0038002C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1B9BC397" wp14:editId="41AB3931">
            <wp:extent cx="5951512" cy="7680960"/>
            <wp:effectExtent l="0" t="0" r="0" b="0"/>
            <wp:docPr id="26" name="Afbeelding 26" descr="kleurplaat van cijf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4126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51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BE1C9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49C1ACB8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60BDF5A0" wp14:editId="7284D962">
            <wp:extent cx="5014763" cy="7680960"/>
            <wp:effectExtent l="0" t="0" r="0" b="0"/>
            <wp:docPr id="25" name="Afbeelding 25" descr="kleurplaat van cijf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412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76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BDA60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2FC54BF3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6D9471C5" wp14:editId="72DD856E">
            <wp:extent cx="5867627" cy="7680960"/>
            <wp:effectExtent l="0" t="0" r="0" b="0"/>
            <wp:docPr id="7" name="Afbeelding 7" descr="kleurplaat van cijf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411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62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F7029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687EA84A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3754B856" wp14:editId="483079F5">
            <wp:extent cx="5646773" cy="7680960"/>
            <wp:effectExtent l="0" t="0" r="0" b="0"/>
            <wp:docPr id="8" name="Afbeelding 8" descr="kleurplaat van cijf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41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7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AFF17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66E8F7E2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06C3871F" wp14:editId="16235EF2">
            <wp:extent cx="6036288" cy="7680960"/>
            <wp:effectExtent l="0" t="0" r="3175" b="0"/>
            <wp:docPr id="1" name="Afbeelding 1" descr="kleurplaat van cijf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411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28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A93D6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03864074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65FE239B" wp14:editId="61A8EC44">
            <wp:extent cx="5676608" cy="7680960"/>
            <wp:effectExtent l="0" t="0" r="635" b="0"/>
            <wp:docPr id="9" name="Afbeelding 9" descr="kleurplaat van cijf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411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60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34F19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0CDE4B53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287CC951" wp14:editId="5643EF62">
            <wp:extent cx="5978956" cy="7680960"/>
            <wp:effectExtent l="0" t="0" r="3175" b="0"/>
            <wp:docPr id="14" name="Afbeelding 14" descr="kleurplaat van cijf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412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895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C6F71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5D4C160B" w14:textId="77777777" w:rsidR="00F43B1D" w:rsidRDefault="0038002C" w:rsidP="00855622">
      <w:pPr>
        <w:jc w:val="center"/>
        <w:rPr>
          <w:noProof/>
        </w:rPr>
      </w:pPr>
      <w:r>
        <w:rPr>
          <w:noProof/>
          <w:lang w:bidi="nl-NL"/>
        </w:rPr>
        <w:lastRenderedPageBreak/>
        <w:drawing>
          <wp:inline distT="0" distB="0" distL="0" distR="0" wp14:anchorId="07435CF8" wp14:editId="3E524BD1">
            <wp:extent cx="5815698" cy="7680960"/>
            <wp:effectExtent l="0" t="0" r="0" b="0"/>
            <wp:docPr id="10" name="Afbeelding 10" descr="kleurplaat van cijf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411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569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69596" w14:textId="77777777" w:rsidR="00F43B1D" w:rsidRDefault="00F43B1D">
      <w:pPr>
        <w:rPr>
          <w:noProof/>
        </w:rPr>
      </w:pPr>
      <w:r>
        <w:rPr>
          <w:noProof/>
          <w:lang w:bidi="nl-NL"/>
        </w:rPr>
        <w:br w:type="page"/>
      </w:r>
    </w:p>
    <w:p w14:paraId="70D5836A" w14:textId="77777777" w:rsidR="00F43B1D" w:rsidRDefault="0038002C" w:rsidP="00855622">
      <w:pPr>
        <w:jc w:val="center"/>
      </w:pPr>
      <w:r>
        <w:rPr>
          <w:noProof/>
          <w:lang w:bidi="nl-NL"/>
        </w:rPr>
        <w:lastRenderedPageBreak/>
        <w:drawing>
          <wp:inline distT="0" distB="0" distL="0" distR="0" wp14:anchorId="763373D4" wp14:editId="2EEF833A">
            <wp:extent cx="5848022" cy="7680960"/>
            <wp:effectExtent l="0" t="0" r="635" b="0"/>
            <wp:docPr id="18" name="Afbeelding 18" descr="kleurplaat van cijf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412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02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F773D" w14:textId="77777777" w:rsidR="00F43B1D" w:rsidRDefault="00F43B1D">
      <w:r>
        <w:rPr>
          <w:lang w:bidi="nl-NL"/>
        </w:rPr>
        <w:br w:type="page"/>
      </w:r>
    </w:p>
    <w:p w14:paraId="342E3135" w14:textId="77777777" w:rsidR="008241E3" w:rsidRDefault="0038002C" w:rsidP="00855622">
      <w:pPr>
        <w:jc w:val="center"/>
      </w:pPr>
      <w:r>
        <w:rPr>
          <w:noProof/>
          <w:lang w:bidi="nl-NL"/>
        </w:rPr>
        <w:lastRenderedPageBreak/>
        <w:drawing>
          <wp:inline distT="0" distB="0" distL="0" distR="0" wp14:anchorId="358A219C" wp14:editId="0F3839D6">
            <wp:extent cx="5863233" cy="7680960"/>
            <wp:effectExtent l="0" t="0" r="4445" b="0"/>
            <wp:docPr id="15" name="Afbeelding 15" descr="kleurplaat van cijfe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412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323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Sect="00625A4C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04A2" w14:textId="77777777" w:rsidR="00777CC7" w:rsidRDefault="00777CC7" w:rsidP="006C73CA">
      <w:pPr>
        <w:spacing w:after="0" w:line="240" w:lineRule="auto"/>
      </w:pPr>
      <w:r>
        <w:separator/>
      </w:r>
    </w:p>
  </w:endnote>
  <w:endnote w:type="continuationSeparator" w:id="0">
    <w:p w14:paraId="2088F8A1" w14:textId="77777777" w:rsidR="00777CC7" w:rsidRDefault="00777CC7" w:rsidP="006C73CA">
      <w:pPr>
        <w:spacing w:after="0" w:line="240" w:lineRule="auto"/>
      </w:pPr>
      <w:r>
        <w:continuationSeparator/>
      </w:r>
    </w:p>
  </w:endnote>
  <w:endnote w:type="continuationNotice" w:id="1">
    <w:p w14:paraId="23A67BF6" w14:textId="77777777" w:rsidR="00777CC7" w:rsidRDefault="00777C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73C67" w14:textId="77777777" w:rsidR="00777CC7" w:rsidRDefault="00777CC7" w:rsidP="006C73CA">
      <w:pPr>
        <w:spacing w:after="0" w:line="240" w:lineRule="auto"/>
      </w:pPr>
      <w:r>
        <w:separator/>
      </w:r>
    </w:p>
  </w:footnote>
  <w:footnote w:type="continuationSeparator" w:id="0">
    <w:p w14:paraId="4EFF79D3" w14:textId="77777777" w:rsidR="00777CC7" w:rsidRDefault="00777CC7" w:rsidP="006C73CA">
      <w:pPr>
        <w:spacing w:after="0" w:line="240" w:lineRule="auto"/>
      </w:pPr>
      <w:r>
        <w:continuationSeparator/>
      </w:r>
    </w:p>
  </w:footnote>
  <w:footnote w:type="continuationNotice" w:id="1">
    <w:p w14:paraId="7F32FEBC" w14:textId="77777777" w:rsidR="00777CC7" w:rsidRDefault="00777CC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4F"/>
    <w:rsid w:val="000055BE"/>
    <w:rsid w:val="0004427C"/>
    <w:rsid w:val="00066F80"/>
    <w:rsid w:val="000944DD"/>
    <w:rsid w:val="000A72AA"/>
    <w:rsid w:val="000D4E30"/>
    <w:rsid w:val="000E0B7D"/>
    <w:rsid w:val="000F78A3"/>
    <w:rsid w:val="001164BB"/>
    <w:rsid w:val="00123BC9"/>
    <w:rsid w:val="0013419E"/>
    <w:rsid w:val="00143F7D"/>
    <w:rsid w:val="0015201F"/>
    <w:rsid w:val="00157DC4"/>
    <w:rsid w:val="001604AB"/>
    <w:rsid w:val="0016642B"/>
    <w:rsid w:val="00177B91"/>
    <w:rsid w:val="001B776C"/>
    <w:rsid w:val="00270AA6"/>
    <w:rsid w:val="002D51F5"/>
    <w:rsid w:val="002F3BFA"/>
    <w:rsid w:val="00303F8C"/>
    <w:rsid w:val="00333BAB"/>
    <w:rsid w:val="0037112E"/>
    <w:rsid w:val="00371DD8"/>
    <w:rsid w:val="0037519E"/>
    <w:rsid w:val="0038002C"/>
    <w:rsid w:val="00397A74"/>
    <w:rsid w:val="003B0015"/>
    <w:rsid w:val="003B1A4C"/>
    <w:rsid w:val="003C3FB4"/>
    <w:rsid w:val="0042794F"/>
    <w:rsid w:val="00430CE3"/>
    <w:rsid w:val="00437F59"/>
    <w:rsid w:val="0044430D"/>
    <w:rsid w:val="00461C05"/>
    <w:rsid w:val="004847A6"/>
    <w:rsid w:val="00485D90"/>
    <w:rsid w:val="004F02C9"/>
    <w:rsid w:val="00525C04"/>
    <w:rsid w:val="00560F01"/>
    <w:rsid w:val="0056243A"/>
    <w:rsid w:val="0057776E"/>
    <w:rsid w:val="00597BD1"/>
    <w:rsid w:val="005A7E40"/>
    <w:rsid w:val="00623B9B"/>
    <w:rsid w:val="00625A4C"/>
    <w:rsid w:val="0067354F"/>
    <w:rsid w:val="006C73CA"/>
    <w:rsid w:val="006D0E24"/>
    <w:rsid w:val="006E0998"/>
    <w:rsid w:val="006F1B37"/>
    <w:rsid w:val="00742981"/>
    <w:rsid w:val="00770474"/>
    <w:rsid w:val="00777CC7"/>
    <w:rsid w:val="00792233"/>
    <w:rsid w:val="0079542B"/>
    <w:rsid w:val="007C6D62"/>
    <w:rsid w:val="007F711D"/>
    <w:rsid w:val="00810512"/>
    <w:rsid w:val="008241E3"/>
    <w:rsid w:val="00855622"/>
    <w:rsid w:val="00874DBA"/>
    <w:rsid w:val="00891AA5"/>
    <w:rsid w:val="008A345A"/>
    <w:rsid w:val="008A4864"/>
    <w:rsid w:val="008B7484"/>
    <w:rsid w:val="008C0897"/>
    <w:rsid w:val="008D2C6C"/>
    <w:rsid w:val="00915B04"/>
    <w:rsid w:val="00946B6A"/>
    <w:rsid w:val="00972C7F"/>
    <w:rsid w:val="009A1F0E"/>
    <w:rsid w:val="009B4949"/>
    <w:rsid w:val="009B56AC"/>
    <w:rsid w:val="00A412C6"/>
    <w:rsid w:val="00A4497D"/>
    <w:rsid w:val="00AF36AB"/>
    <w:rsid w:val="00B04BBF"/>
    <w:rsid w:val="00B15B17"/>
    <w:rsid w:val="00B24DD1"/>
    <w:rsid w:val="00B26B11"/>
    <w:rsid w:val="00B82C62"/>
    <w:rsid w:val="00B96834"/>
    <w:rsid w:val="00B97353"/>
    <w:rsid w:val="00BD3D3B"/>
    <w:rsid w:val="00C0559F"/>
    <w:rsid w:val="00C54F96"/>
    <w:rsid w:val="00C57881"/>
    <w:rsid w:val="00C66D19"/>
    <w:rsid w:val="00C91650"/>
    <w:rsid w:val="00CB19A8"/>
    <w:rsid w:val="00D812C8"/>
    <w:rsid w:val="00DB723B"/>
    <w:rsid w:val="00DD03E8"/>
    <w:rsid w:val="00DE025C"/>
    <w:rsid w:val="00E05C78"/>
    <w:rsid w:val="00E21D22"/>
    <w:rsid w:val="00E2507C"/>
    <w:rsid w:val="00E65C2E"/>
    <w:rsid w:val="00E706C0"/>
    <w:rsid w:val="00EB018B"/>
    <w:rsid w:val="00EB48FB"/>
    <w:rsid w:val="00F0288D"/>
    <w:rsid w:val="00F04560"/>
    <w:rsid w:val="00F43B1D"/>
    <w:rsid w:val="00F57B40"/>
    <w:rsid w:val="00F83758"/>
    <w:rsid w:val="00FC230C"/>
    <w:rsid w:val="00FC3850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370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1F0E"/>
    <w:rPr>
      <w:sz w:val="32"/>
    </w:rPr>
  </w:style>
  <w:style w:type="paragraph" w:styleId="Kop1">
    <w:name w:val="heading 1"/>
    <w:basedOn w:val="Standaard"/>
    <w:next w:val="Standaard"/>
    <w:link w:val="Kop1Char"/>
    <w:uiPriority w:val="9"/>
    <w:qFormat/>
    <w:rsid w:val="000944D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21D22"/>
  </w:style>
  <w:style w:type="paragraph" w:styleId="Voettekst">
    <w:name w:val="footer"/>
    <w:basedOn w:val="Standaard"/>
    <w:link w:val="Voettekst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21D22"/>
  </w:style>
  <w:style w:type="paragraph" w:styleId="Titel">
    <w:name w:val="Title"/>
    <w:basedOn w:val="Standaard"/>
    <w:next w:val="Standaard"/>
    <w:link w:val="TitelChar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Kop1Char">
    <w:name w:val="Kop 1 Char"/>
    <w:basedOn w:val="Standaardalinea-lettertype"/>
    <w:link w:val="Kop1"/>
    <w:uiPriority w:val="9"/>
    <w:rsid w:val="000944DD"/>
    <w:rPr>
      <w:rFonts w:asciiTheme="majorHAnsi" w:eastAsiaTheme="majorEastAsia" w:hAnsiTheme="majorHAnsi" w:cstheme="majorBidi"/>
      <w:b/>
      <w:sz w:val="48"/>
      <w:szCs w:val="32"/>
    </w:rPr>
  </w:style>
  <w:style w:type="table" w:styleId="Tabelraster">
    <w:name w:val="Table Grid"/>
    <w:basedOn w:val="Standaardtabe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42981"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Zwaar">
    <w:name w:val="Strong"/>
    <w:basedOn w:val="Standaardalinea-lettertype"/>
    <w:uiPriority w:val="22"/>
    <w:qFormat/>
    <w:rsid w:val="00525C0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5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5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se\AppData\Local\Microsoft\Office\16.0\DTS\nl-NL%7b7914B178-B5A1-4D15-BFAC-BC5BA328BA31%7d\%7bE39B9364-4D57-4B37-B88B-D1F5DEB0462A%7dtf2317762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0BED98B5094F538A5C4173FD6CA5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D552C-509E-42B4-AF22-364674AC540D}"/>
      </w:docPartPr>
      <w:docPartBody>
        <w:p w:rsidR="00000000" w:rsidRDefault="00000000">
          <w:pPr>
            <w:pStyle w:val="EC0BED98B5094F538A5C4173FD6CA596"/>
          </w:pPr>
          <w:r>
            <w:rPr>
              <w:lang w:bidi="nl-NL"/>
            </w:rPr>
            <w:t>Kleurboek</w:t>
          </w:r>
          <w:r w:rsidRPr="00946B6A">
            <w:rPr>
              <w:lang w:bidi="nl-NL"/>
            </w:rPr>
            <w:t xml:space="preserve"> met getallen</w:t>
          </w:r>
        </w:p>
      </w:docPartBody>
    </w:docPart>
    <w:docPart>
      <w:docPartPr>
        <w:name w:val="A6E9305D45374C49BAC1648B9379F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F43C5A-9E21-477F-8615-F31959041987}"/>
      </w:docPartPr>
      <w:docPartBody>
        <w:p w:rsidR="00000000" w:rsidRDefault="00000000">
          <w:pPr>
            <w:pStyle w:val="A6E9305D45374C49BAC1648B9379F266"/>
          </w:pPr>
          <w:r w:rsidRPr="009A1F0E">
            <w:rPr>
              <w:lang w:bidi="nl-NL"/>
            </w:rPr>
            <w:t>Aan de slag</w:t>
          </w:r>
        </w:p>
      </w:docPartBody>
    </w:docPart>
    <w:docPart>
      <w:docPartPr>
        <w:name w:val="CF5D7FD43726422EA3FA51EF3A63DD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2EC7F-2D0E-4D98-A13C-AAC3CB7EAA8F}"/>
      </w:docPartPr>
      <w:docPartBody>
        <w:p w:rsidR="00000000" w:rsidRDefault="00000000">
          <w:pPr>
            <w:pStyle w:val="CF5D7FD43726422EA3FA51EF3A63DD85"/>
          </w:pPr>
          <w:r w:rsidRPr="00B26B11">
            <w:rPr>
              <w:noProof/>
              <w:lang w:bidi="nl-NL"/>
            </w:rPr>
            <w:t>Afdruk. Kleur. Herhaal.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E9"/>
    <w:rsid w:val="00CD1CE9"/>
    <w:rsid w:val="00ED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23F86F21AB3461F822BC1BDEBD58D1B">
    <w:name w:val="623F86F21AB3461F822BC1BDEBD58D1B"/>
  </w:style>
  <w:style w:type="paragraph" w:customStyle="1" w:styleId="EC0BED98B5094F538A5C4173FD6CA596">
    <w:name w:val="EC0BED98B5094F538A5C4173FD6CA596"/>
  </w:style>
  <w:style w:type="paragraph" w:customStyle="1" w:styleId="51022F98A63F4D89A4900E9197FDAB33">
    <w:name w:val="51022F98A63F4D89A4900E9197FDAB33"/>
  </w:style>
  <w:style w:type="paragraph" w:customStyle="1" w:styleId="A6E9305D45374C49BAC1648B9379F266">
    <w:name w:val="A6E9305D45374C49BAC1648B9379F266"/>
  </w:style>
  <w:style w:type="paragraph" w:customStyle="1" w:styleId="CF5D7FD43726422EA3FA51EF3A63DD85">
    <w:name w:val="CF5D7FD43726422EA3FA51EF3A63DD85"/>
  </w:style>
  <w:style w:type="paragraph" w:customStyle="1" w:styleId="F5124CA22E084F86878C0016A62CBE12">
    <w:name w:val="F5124CA22E084F86878C0016A62CBE12"/>
    <w:rsid w:val="00CD1C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0772FA-558B-4888-997B-C436AB5788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94924-29F9-4B5F-8021-CDCD8A1F4B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852D9C2-FBD8-4ED8-9506-5EACD79B6D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51296-C34E-40B1-9816-984DAA099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{E39B9364-4D57-4B37-B88B-D1F5DEB0462A}tf23177623_win32.dotx</Template>
  <TotalTime>0</TotalTime>
  <Pages>11</Pages>
  <Words>29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2023-01-18T12:58:00Z</dcterms:created>
  <dcterms:modified xsi:type="dcterms:W3CDTF">2023-01-18T13:00:00Z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